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399B855" w14:textId="77777777" w:rsidR="00BA577D" w:rsidRPr="00A75D44" w:rsidRDefault="00BA577D" w:rsidP="00DD3C41">
      <w:pPr>
        <w:suppressLineNumbers/>
        <w:rPr>
          <w:rFonts w:ascii="Arial" w:hAnsi="Arial" w:cs="Arial"/>
        </w:rPr>
      </w:pPr>
    </w:p>
    <w:p w14:paraId="5B4155EA" w14:textId="77777777" w:rsidR="00BA577D" w:rsidRPr="00A75D44" w:rsidRDefault="00BA577D" w:rsidP="00DD3C41">
      <w:pPr>
        <w:suppressLineNumbers/>
        <w:rPr>
          <w:rFonts w:ascii="Arial" w:hAnsi="Arial" w:cs="Arial"/>
        </w:rPr>
      </w:pPr>
    </w:p>
    <w:p w14:paraId="7489E552" w14:textId="77777777" w:rsidR="00BA577D" w:rsidRPr="00A75D44" w:rsidRDefault="00DE5C90" w:rsidP="00DD3C41">
      <w:pPr>
        <w:suppressLineNumbers/>
        <w:jc w:val="center"/>
        <w:rPr>
          <w:rFonts w:ascii="Arial" w:hAnsi="Arial" w:cs="Arial"/>
          <w:b/>
          <w:bCs/>
          <w:spacing w:val="40"/>
        </w:rPr>
      </w:pPr>
      <w:r w:rsidRPr="00A75D44">
        <w:rPr>
          <w:rFonts w:ascii="Arial" w:hAnsi="Arial" w:cs="Arial"/>
          <w:b/>
          <w:bCs/>
          <w:spacing w:val="40"/>
        </w:rPr>
        <w:t>ANTRAG</w:t>
      </w:r>
    </w:p>
    <w:p w14:paraId="692F6988" w14:textId="77777777" w:rsidR="00BA577D" w:rsidRPr="00A75D44" w:rsidRDefault="00DE5C90" w:rsidP="00DD3C41">
      <w:pPr>
        <w:suppressLineNumbers/>
        <w:jc w:val="center"/>
        <w:rPr>
          <w:rFonts w:ascii="Arial" w:hAnsi="Arial" w:cs="Arial"/>
        </w:rPr>
      </w:pPr>
      <w:r w:rsidRPr="00A75D44">
        <w:rPr>
          <w:rFonts w:ascii="Arial" w:hAnsi="Arial" w:cs="Arial"/>
          <w:b/>
          <w:bCs/>
          <w:spacing w:val="40"/>
        </w:rPr>
        <w:t xml:space="preserve">an den </w:t>
      </w:r>
      <w:r w:rsidR="00D529DB" w:rsidRPr="00A75D44">
        <w:rPr>
          <w:rFonts w:ascii="Arial" w:hAnsi="Arial" w:cs="Arial"/>
          <w:b/>
          <w:bCs/>
          <w:spacing w:val="40"/>
        </w:rPr>
        <w:t>Allgemeinen Studierendenausschuss</w:t>
      </w:r>
    </w:p>
    <w:p w14:paraId="5AF0723A" w14:textId="77777777" w:rsidR="00BA577D" w:rsidRPr="00A75D44" w:rsidRDefault="00BA577D" w:rsidP="00DD3C41">
      <w:pPr>
        <w:suppressLineNumbers/>
        <w:rPr>
          <w:rFonts w:ascii="Arial" w:hAnsi="Arial" w:cs="Arial"/>
        </w:rPr>
      </w:pPr>
    </w:p>
    <w:p w14:paraId="555B0385" w14:textId="77777777" w:rsidR="00BA577D" w:rsidRPr="00A75D44" w:rsidRDefault="00DE5C90" w:rsidP="00DD3C41">
      <w:pPr>
        <w:suppressLineNumbers/>
        <w:jc w:val="center"/>
        <w:rPr>
          <w:rFonts w:ascii="Arial" w:hAnsi="Arial" w:cs="Arial"/>
        </w:rPr>
      </w:pPr>
      <w:r w:rsidRPr="00A75D44">
        <w:rPr>
          <w:rFonts w:ascii="Arial" w:hAnsi="Arial" w:cs="Arial"/>
          <w:b/>
          <w:bCs/>
        </w:rPr>
        <w:t>[Titel]</w:t>
      </w:r>
    </w:p>
    <w:p w14:paraId="1FA2E71A" w14:textId="77777777" w:rsidR="00BA577D" w:rsidRPr="00A75D44" w:rsidRDefault="00DE5C90" w:rsidP="00DD3C41">
      <w:pPr>
        <w:suppressLineNumbers/>
        <w:jc w:val="center"/>
        <w:rPr>
          <w:rFonts w:ascii="Arial" w:hAnsi="Arial" w:cs="Arial"/>
          <w:sz w:val="18"/>
          <w:szCs w:val="18"/>
        </w:rPr>
      </w:pPr>
      <w:r w:rsidRPr="00A75D44">
        <w:rPr>
          <w:rFonts w:ascii="Arial" w:hAnsi="Arial" w:cs="Arial"/>
        </w:rPr>
        <w:t>[Datum]</w:t>
      </w:r>
    </w:p>
    <w:p w14:paraId="4788857F" w14:textId="77777777" w:rsidR="00BA577D" w:rsidRPr="00A75D44" w:rsidRDefault="00BA577D" w:rsidP="00DD3C41">
      <w:pPr>
        <w:suppressLineNumbers/>
        <w:rPr>
          <w:rFonts w:ascii="Arial" w:hAnsi="Arial" w:cs="Arial"/>
          <w:sz w:val="18"/>
          <w:szCs w:val="18"/>
        </w:rPr>
      </w:pPr>
    </w:p>
    <w:p w14:paraId="5B7623B0" w14:textId="77777777" w:rsidR="00BA577D" w:rsidRPr="00A75D44" w:rsidRDefault="00DE5C90" w:rsidP="00DD3C41">
      <w:pPr>
        <w:suppressLineNumbers/>
        <w:rPr>
          <w:rFonts w:ascii="Arial" w:hAnsi="Arial" w:cs="Arial"/>
          <w:sz w:val="18"/>
          <w:szCs w:val="18"/>
        </w:rPr>
      </w:pPr>
      <w:r w:rsidRPr="00A75D44">
        <w:rPr>
          <w:rFonts w:ascii="Arial" w:hAnsi="Arial" w:cs="Arial"/>
          <w:b/>
          <w:bCs/>
          <w:sz w:val="18"/>
          <w:szCs w:val="18"/>
        </w:rPr>
        <w:t>Antragssteller</w:t>
      </w:r>
      <w:r w:rsidRPr="00A75D44">
        <w:rPr>
          <w:rFonts w:ascii="Arial" w:hAnsi="Arial" w:cs="Arial"/>
          <w:sz w:val="18"/>
          <w:szCs w:val="18"/>
        </w:rPr>
        <w:t xml:space="preserve">: </w:t>
      </w:r>
    </w:p>
    <w:p w14:paraId="5E440CE0" w14:textId="77777777" w:rsidR="00BA577D" w:rsidRPr="00A75D44" w:rsidRDefault="00BA577D" w:rsidP="00DD3C41">
      <w:pPr>
        <w:suppressLineNumbers/>
        <w:rPr>
          <w:rFonts w:ascii="Arial" w:hAnsi="Arial" w:cs="Arial"/>
          <w:sz w:val="18"/>
          <w:szCs w:val="18"/>
        </w:rPr>
      </w:pPr>
    </w:p>
    <w:p w14:paraId="73AEC377" w14:textId="77777777" w:rsidR="00BA577D" w:rsidRPr="00A75D44" w:rsidRDefault="00DE5C90" w:rsidP="00DD3C41">
      <w:pPr>
        <w:suppressLineNumbers/>
        <w:rPr>
          <w:rFonts w:ascii="Arial" w:hAnsi="Arial" w:cs="Arial"/>
          <w:szCs w:val="20"/>
        </w:rPr>
      </w:pPr>
      <w:r w:rsidRPr="00A75D44">
        <w:rPr>
          <w:rFonts w:ascii="Arial" w:hAnsi="Arial" w:cs="Arial"/>
          <w:szCs w:val="20"/>
        </w:rPr>
        <w:t xml:space="preserve">Der </w:t>
      </w:r>
      <w:r w:rsidR="00D529DB" w:rsidRPr="00A75D44">
        <w:rPr>
          <w:rFonts w:ascii="Arial" w:hAnsi="Arial" w:cs="Arial"/>
          <w:szCs w:val="20"/>
        </w:rPr>
        <w:t>AStA</w:t>
      </w:r>
      <w:r w:rsidRPr="00A75D44">
        <w:rPr>
          <w:rFonts w:ascii="Arial" w:hAnsi="Arial" w:cs="Arial"/>
          <w:szCs w:val="20"/>
        </w:rPr>
        <w:t xml:space="preserve"> möge beschließen:</w:t>
      </w:r>
    </w:p>
    <w:p w14:paraId="128DA11F" w14:textId="77777777" w:rsidR="00BA577D" w:rsidRPr="00A75D44" w:rsidRDefault="00BA577D" w:rsidP="00DD3C41">
      <w:pPr>
        <w:suppressLineNumbers/>
        <w:rPr>
          <w:rFonts w:ascii="Arial" w:hAnsi="Arial" w:cs="Arial"/>
          <w:szCs w:val="20"/>
        </w:rPr>
      </w:pPr>
    </w:p>
    <w:p w14:paraId="5E6AE386" w14:textId="77777777" w:rsidR="006D3FFD" w:rsidRDefault="00DD3C41" w:rsidP="006D3FFD">
      <w:pPr>
        <w:pStyle w:val="Antragstextnummeriert"/>
        <w:rPr>
          <w:rFonts w:cs="Arial"/>
        </w:rPr>
      </w:pPr>
      <w:r w:rsidRPr="00A75D44">
        <w:rPr>
          <w:rFonts w:cs="Arial"/>
        </w:rPr>
        <w:t>[Antragstext]</w:t>
      </w:r>
    </w:p>
    <w:p w14:paraId="45A76D89" w14:textId="77777777" w:rsidR="00FF7940" w:rsidRPr="00A75D44" w:rsidRDefault="00FF7940" w:rsidP="006D3FFD">
      <w:pPr>
        <w:pStyle w:val="Antragstextnummeriert"/>
        <w:rPr>
          <w:rFonts w:cs="Arial"/>
        </w:rPr>
      </w:pPr>
    </w:p>
    <w:p w14:paraId="43220327" w14:textId="77777777" w:rsidR="00BA577D" w:rsidRPr="00A75D44" w:rsidRDefault="00BA577D" w:rsidP="00DD3C41">
      <w:pPr>
        <w:suppressLineNumbers/>
        <w:rPr>
          <w:rFonts w:ascii="Arial" w:hAnsi="Arial" w:cs="Arial"/>
          <w:szCs w:val="20"/>
          <w:lang w:val="en-GB"/>
        </w:rPr>
      </w:pPr>
    </w:p>
    <w:p w14:paraId="0ADFB59B" w14:textId="77777777" w:rsidR="00BA577D" w:rsidRPr="00A75D44" w:rsidRDefault="00DE5C90" w:rsidP="00DD3C41">
      <w:pPr>
        <w:suppressLineNumbers/>
        <w:rPr>
          <w:rFonts w:ascii="Arial" w:hAnsi="Arial" w:cs="Arial"/>
          <w:szCs w:val="20"/>
        </w:rPr>
      </w:pPr>
      <w:r w:rsidRPr="00A75D44">
        <w:rPr>
          <w:rFonts w:ascii="Arial" w:hAnsi="Arial" w:cs="Arial"/>
          <w:b/>
          <w:bCs/>
          <w:szCs w:val="20"/>
        </w:rPr>
        <w:t>Begründung:</w:t>
      </w:r>
    </w:p>
    <w:p w14:paraId="4346A4E5" w14:textId="77777777" w:rsidR="00BA577D" w:rsidRPr="00A75D44" w:rsidRDefault="00BA577D" w:rsidP="00DD3C41">
      <w:pPr>
        <w:suppressLineNumbers/>
        <w:rPr>
          <w:rFonts w:ascii="Arial" w:hAnsi="Arial" w:cs="Arial"/>
          <w:szCs w:val="20"/>
        </w:rPr>
      </w:pPr>
    </w:p>
    <w:p w14:paraId="0830B7C4" w14:textId="77777777" w:rsidR="006D3FFD" w:rsidRPr="00A75D44" w:rsidRDefault="006D3FFD" w:rsidP="006D3FFD">
      <w:pPr>
        <w:pStyle w:val="Begrndungstext"/>
        <w:rPr>
          <w:rFonts w:cs="Arial"/>
        </w:rPr>
      </w:pPr>
      <w:r w:rsidRPr="00A75D44">
        <w:rPr>
          <w:rFonts w:cs="Arial"/>
        </w:rPr>
        <w:t>Begründungstext</w:t>
      </w:r>
    </w:p>
    <w:sectPr w:rsidR="006D3FFD" w:rsidRPr="00A75D44" w:rsidSect="006D3F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nextColumn"/>
      <w:pgSz w:w="11906" w:h="16838"/>
      <w:pgMar w:top="1650" w:right="1134" w:bottom="2897" w:left="1134" w:header="1134" w:footer="1134" w:gutter="0"/>
      <w:lnNumType w:countBy="1" w:restart="newSection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ABEED2" w14:textId="77777777" w:rsidR="00711D38" w:rsidRDefault="00711D38">
      <w:r>
        <w:separator/>
      </w:r>
    </w:p>
  </w:endnote>
  <w:endnote w:type="continuationSeparator" w:id="0">
    <w:p w14:paraId="0C1EB135" w14:textId="77777777" w:rsidR="00711D38" w:rsidRDefault="00711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Droid Sans">
    <w:altName w:val="MS Gothic"/>
    <w:charset w:val="80"/>
    <w:family w:val="auto"/>
    <w:pitch w:val="variable"/>
  </w:font>
  <w:font w:name="Lohit Hindi">
    <w:altName w:val="MS Gothic"/>
    <w:charset w:val="80"/>
    <w:family w:val="auto"/>
    <w:pitch w:val="variable"/>
  </w:font>
  <w:font w:name="CMU Bright">
    <w:altName w:val="Yu Gothic"/>
    <w:charset w:val="8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MU Serif">
    <w:altName w:val="Adobe Fangsong Std R"/>
    <w:charset w:val="80"/>
    <w:family w:val="roman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9BC85" w14:textId="77777777" w:rsidR="00E801CB" w:rsidRDefault="00E801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9C931" w14:textId="77777777" w:rsidR="00BA577D" w:rsidRPr="00D529DB" w:rsidRDefault="00DE5C90">
    <w:pPr>
      <w:numPr>
        <w:ilvl w:val="0"/>
        <w:numId w:val="2"/>
      </w:numPr>
      <w:rPr>
        <w:rFonts w:ascii="Arial" w:hAnsi="Arial" w:cs="Arial"/>
        <w:sz w:val="16"/>
        <w:szCs w:val="16"/>
      </w:rPr>
    </w:pPr>
    <w:r w:rsidRPr="00D529DB">
      <w:rPr>
        <w:rFonts w:ascii="Arial" w:hAnsi="Arial" w:cs="Arial"/>
        <w:sz w:val="16"/>
        <w:szCs w:val="16"/>
      </w:rPr>
      <w:t>Eingang</w:t>
    </w:r>
  </w:p>
  <w:p w14:paraId="5C482627" w14:textId="77777777" w:rsidR="00BA577D" w:rsidRPr="00D529DB" w:rsidRDefault="00DE5C90">
    <w:pPr>
      <w:numPr>
        <w:ilvl w:val="0"/>
        <w:numId w:val="2"/>
      </w:numPr>
      <w:rPr>
        <w:rFonts w:ascii="Arial" w:hAnsi="Arial" w:cs="Arial"/>
        <w:sz w:val="16"/>
        <w:szCs w:val="16"/>
      </w:rPr>
    </w:pPr>
    <w:r w:rsidRPr="00D529DB">
      <w:rPr>
        <w:rFonts w:ascii="Arial" w:hAnsi="Arial" w:cs="Arial"/>
        <w:sz w:val="16"/>
        <w:szCs w:val="16"/>
      </w:rPr>
      <w:t xml:space="preserve">Behandlung im </w:t>
    </w:r>
    <w:r w:rsidR="00D529DB" w:rsidRPr="00D529DB">
      <w:rPr>
        <w:rFonts w:ascii="Arial" w:hAnsi="Arial" w:cs="Arial"/>
        <w:sz w:val="16"/>
        <w:szCs w:val="16"/>
      </w:rPr>
      <w:t>AStA</w:t>
    </w:r>
    <w:r w:rsidRPr="00D529DB">
      <w:rPr>
        <w:rFonts w:ascii="Arial" w:hAnsi="Arial" w:cs="Arial"/>
        <w:sz w:val="16"/>
        <w:szCs w:val="16"/>
      </w:rPr>
      <w:t xml:space="preserve"> in der Sitzung am ________</w:t>
    </w:r>
  </w:p>
  <w:p w14:paraId="56EC9FB3" w14:textId="77777777" w:rsidR="00BA577D" w:rsidRPr="00D529DB" w:rsidRDefault="00DE5C90">
    <w:pPr>
      <w:numPr>
        <w:ilvl w:val="0"/>
        <w:numId w:val="2"/>
      </w:numPr>
      <w:rPr>
        <w:rFonts w:ascii="Arial" w:hAnsi="Arial" w:cs="Arial"/>
        <w:sz w:val="16"/>
        <w:szCs w:val="16"/>
      </w:rPr>
    </w:pPr>
    <w:r w:rsidRPr="00D529DB">
      <w:rPr>
        <w:rFonts w:ascii="Arial" w:hAnsi="Arial" w:cs="Arial"/>
        <w:sz w:val="16"/>
        <w:szCs w:val="16"/>
      </w:rPr>
      <w:t xml:space="preserve">Beschluss: </w:t>
    </w:r>
    <w:r w:rsidRPr="00D529DB">
      <w:rPr>
        <w:rFonts w:ascii="Arial" w:eastAsia="Wingdings" w:hAnsi="Arial" w:cs="Arial"/>
        <w:sz w:val="16"/>
        <w:szCs w:val="16"/>
      </w:rPr>
      <w:t></w:t>
    </w:r>
    <w:r w:rsidRPr="00D529DB">
      <w:rPr>
        <w:rFonts w:ascii="Arial" w:hAnsi="Arial" w:cs="Arial"/>
        <w:sz w:val="16"/>
        <w:szCs w:val="16"/>
      </w:rPr>
      <w:t xml:space="preserve"> angenommen / </w:t>
    </w:r>
    <w:r w:rsidRPr="00D529DB">
      <w:rPr>
        <w:rFonts w:ascii="Arial" w:eastAsia="Wingdings" w:hAnsi="Arial" w:cs="Arial"/>
        <w:sz w:val="16"/>
        <w:szCs w:val="16"/>
      </w:rPr>
      <w:t></w:t>
    </w:r>
    <w:r w:rsidRPr="00D529DB">
      <w:rPr>
        <w:rFonts w:ascii="Arial" w:hAnsi="Arial" w:cs="Arial"/>
        <w:sz w:val="16"/>
        <w:szCs w:val="16"/>
      </w:rPr>
      <w:t xml:space="preserve"> abgelehnt / </w:t>
    </w:r>
    <w:r w:rsidRPr="00D529DB">
      <w:rPr>
        <w:rFonts w:ascii="Arial" w:eastAsia="Wingdings" w:hAnsi="Arial" w:cs="Arial"/>
        <w:sz w:val="16"/>
        <w:szCs w:val="16"/>
      </w:rPr>
      <w:t></w:t>
    </w:r>
    <w:r w:rsidRPr="00D529DB">
      <w:rPr>
        <w:rFonts w:ascii="Arial" w:hAnsi="Arial" w:cs="Arial"/>
        <w:sz w:val="16"/>
        <w:szCs w:val="16"/>
      </w:rPr>
      <w:t xml:space="preserve"> vertagt / </w:t>
    </w:r>
    <w:r w:rsidRPr="00D529DB">
      <w:rPr>
        <w:rFonts w:ascii="Arial" w:eastAsia="Wingdings" w:hAnsi="Arial" w:cs="Arial"/>
        <w:sz w:val="16"/>
        <w:szCs w:val="16"/>
      </w:rPr>
      <w:t></w:t>
    </w:r>
    <w:r w:rsidRPr="00D529DB">
      <w:rPr>
        <w:rFonts w:ascii="Arial" w:hAnsi="Arial" w:cs="Arial"/>
        <w:sz w:val="16"/>
        <w:szCs w:val="16"/>
      </w:rPr>
      <w:t xml:space="preserve"> zurückgezogen / </w:t>
    </w:r>
    <w:r w:rsidRPr="00D529DB">
      <w:rPr>
        <w:rFonts w:ascii="Arial" w:eastAsia="Wingdings" w:hAnsi="Arial" w:cs="Arial"/>
        <w:sz w:val="16"/>
        <w:szCs w:val="16"/>
      </w:rPr>
      <w:t></w:t>
    </w:r>
    <w:r w:rsidRPr="00D529DB">
      <w:rPr>
        <w:rFonts w:ascii="Arial" w:hAnsi="Arial" w:cs="Arial"/>
        <w:sz w:val="16"/>
        <w:szCs w:val="16"/>
      </w:rPr>
      <w:t xml:space="preserve"> erledigt durch _______________</w:t>
    </w:r>
    <w:r w:rsidRPr="00D529DB">
      <w:rPr>
        <w:rFonts w:ascii="Arial" w:hAnsi="Arial" w:cs="Arial"/>
        <w:sz w:val="16"/>
        <w:szCs w:val="16"/>
      </w:rPr>
      <w:br/>
    </w:r>
    <w:r w:rsidRPr="00D529DB">
      <w:rPr>
        <w:rFonts w:ascii="Arial" w:eastAsia="Wingdings" w:hAnsi="Arial" w:cs="Arial"/>
        <w:sz w:val="16"/>
        <w:szCs w:val="16"/>
      </w:rPr>
      <w:t></w:t>
    </w:r>
    <w:r w:rsidRPr="00D529DB">
      <w:rPr>
        <w:rFonts w:ascii="Arial" w:hAnsi="Arial" w:cs="Arial"/>
        <w:sz w:val="16"/>
        <w:szCs w:val="16"/>
      </w:rPr>
      <w:t xml:space="preserve"> überwiesen an __________________</w:t>
    </w:r>
    <w:r w:rsidRPr="00D529DB">
      <w:rPr>
        <w:rFonts w:ascii="Arial" w:hAnsi="Arial" w:cs="Arial"/>
        <w:sz w:val="16"/>
        <w:szCs w:val="16"/>
      </w:rPr>
      <w:br/>
      <w:t>Stimmen (ja/nein/</w:t>
    </w:r>
    <w:proofErr w:type="spellStart"/>
    <w:r w:rsidRPr="00D529DB">
      <w:rPr>
        <w:rFonts w:ascii="Arial" w:hAnsi="Arial" w:cs="Arial"/>
        <w:sz w:val="16"/>
        <w:szCs w:val="16"/>
      </w:rPr>
      <w:t>Enthaltng</w:t>
    </w:r>
    <w:proofErr w:type="spellEnd"/>
    <w:r w:rsidRPr="00D529DB">
      <w:rPr>
        <w:rFonts w:ascii="Arial" w:hAnsi="Arial" w:cs="Arial"/>
        <w:sz w:val="16"/>
        <w:szCs w:val="16"/>
      </w:rPr>
      <w:t>/ungültig): ____/ ____/ ____/____</w:t>
    </w:r>
  </w:p>
  <w:p w14:paraId="4EB787B1" w14:textId="77777777" w:rsidR="00D529DB" w:rsidRPr="00D529DB" w:rsidRDefault="00DE5C90" w:rsidP="001F695A">
    <w:pPr>
      <w:numPr>
        <w:ilvl w:val="0"/>
        <w:numId w:val="2"/>
      </w:numPr>
      <w:rPr>
        <w:rFonts w:ascii="Arial" w:hAnsi="Arial" w:cs="Arial"/>
        <w:sz w:val="16"/>
        <w:szCs w:val="16"/>
      </w:rPr>
    </w:pPr>
    <w:r w:rsidRPr="00D529DB">
      <w:rPr>
        <w:rFonts w:ascii="Arial" w:hAnsi="Arial" w:cs="Arial"/>
        <w:sz w:val="16"/>
        <w:szCs w:val="16"/>
      </w:rPr>
      <w:t xml:space="preserve">an </w:t>
    </w:r>
    <w:proofErr w:type="spellStart"/>
    <w:r w:rsidRPr="00D529DB">
      <w:rPr>
        <w:rFonts w:ascii="Arial" w:hAnsi="Arial" w:cs="Arial"/>
        <w:sz w:val="16"/>
        <w:szCs w:val="16"/>
      </w:rPr>
      <w:t>Protokollführer_in</w:t>
    </w:r>
    <w:proofErr w:type="spellEnd"/>
    <w:r w:rsidRPr="00D529DB">
      <w:rPr>
        <w:rFonts w:ascii="Arial" w:hAnsi="Arial" w:cs="Arial"/>
        <w:sz w:val="16"/>
        <w:szCs w:val="16"/>
      </w:rPr>
      <w:t xml:space="preserve"> zur Erstellung des Protokolls</w:t>
    </w:r>
  </w:p>
  <w:p w14:paraId="71DD8031" w14:textId="77777777" w:rsidR="00BA577D" w:rsidRPr="00D529DB" w:rsidRDefault="00DE5C90" w:rsidP="001F695A">
    <w:pPr>
      <w:numPr>
        <w:ilvl w:val="0"/>
        <w:numId w:val="2"/>
      </w:numPr>
      <w:rPr>
        <w:rFonts w:ascii="Arial" w:hAnsi="Arial" w:cs="Arial"/>
        <w:sz w:val="16"/>
        <w:szCs w:val="16"/>
      </w:rPr>
    </w:pPr>
    <w:r w:rsidRPr="00D529DB">
      <w:rPr>
        <w:rFonts w:ascii="Arial" w:hAnsi="Arial" w:cs="Arial"/>
        <w:sz w:val="16"/>
        <w:szCs w:val="16"/>
      </w:rPr>
      <w:t>zu den Akten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4D407" w14:textId="77777777" w:rsidR="00E801CB" w:rsidRDefault="00E801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B87FD" w14:textId="77777777" w:rsidR="00711D38" w:rsidRDefault="00711D38">
      <w:r>
        <w:separator/>
      </w:r>
    </w:p>
  </w:footnote>
  <w:footnote w:type="continuationSeparator" w:id="0">
    <w:p w14:paraId="53B8CEBB" w14:textId="77777777" w:rsidR="00711D38" w:rsidRDefault="00711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5BDD1" w14:textId="77777777" w:rsidR="00E801CB" w:rsidRDefault="00E801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74343" w14:textId="2434E111" w:rsidR="00D529DB" w:rsidRPr="006D3FFD" w:rsidRDefault="004A0B64">
    <w:pPr>
      <w:pStyle w:val="Header"/>
    </w:pPr>
    <w:r w:rsidRPr="006D3FFD">
      <w:rPr>
        <w:noProof/>
        <w:lang w:eastAsia="de-DE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A75C27" wp14:editId="378713AB">
              <wp:simplePos x="0" y="0"/>
              <wp:positionH relativeFrom="column">
                <wp:posOffset>4441190</wp:posOffset>
              </wp:positionH>
              <wp:positionV relativeFrom="paragraph">
                <wp:posOffset>-99060</wp:posOffset>
              </wp:positionV>
              <wp:extent cx="1701165" cy="619125"/>
              <wp:effectExtent l="12065" t="5715" r="10795" b="13335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701165" cy="619125"/>
                      </a:xfrm>
                      <a:prstGeom prst="rect">
                        <a:avLst/>
                      </a:prstGeom>
                      <a:solidFill>
                        <a:srgbClr val="C0C0C0"/>
                      </a:solidFill>
                      <a:ln w="952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07C525A9" w14:textId="77777777" w:rsidR="00BA577D" w:rsidRPr="00A75D44" w:rsidRDefault="00DE5C90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A75D44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Wird vom </w:t>
                          </w:r>
                          <w:r w:rsidR="00D529DB" w:rsidRPr="00A75D44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Vorstand</w:t>
                          </w:r>
                          <w:r w:rsidRPr="00A75D44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ausgefüllt.</w:t>
                          </w:r>
                        </w:p>
                        <w:p w14:paraId="31428369" w14:textId="77777777" w:rsidR="00BA577D" w:rsidRPr="00A75D44" w:rsidRDefault="00BA577D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</w:p>
                        <w:p w14:paraId="5FB823C4" w14:textId="77777777" w:rsidR="00BA577D" w:rsidRPr="00A75D44" w:rsidRDefault="00DE5C90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A75D44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 xml:space="preserve">Antrag Nr. </w:t>
                          </w:r>
                          <w:r w:rsidRPr="00A75D44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ab/>
                          </w:r>
                          <w:r w:rsidRPr="00A75D44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0" tIns="0" rIns="0" bIns="0" anchor="ctr" anchorCtr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8A75C27" id="Rectangle 1" o:spid="_x0000_s1026" style="position:absolute;margin-left:349.7pt;margin-top:-7.8pt;width:133.9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" fillcolor="silver" strokecolor="gray">
              <v:stroke joinstyle="round"/>
              <v:textbox inset="0,0,0,0">
                <w:txbxContent>
                  <w:p w14:paraId="07C525A9" w14:textId="77777777" w:rsidR="00BA577D" w:rsidRPr="00A75D44" w:rsidRDefault="00DE5C90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A75D44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Wird vom </w:t>
                    </w:r>
                    <w:r w:rsidR="00D529DB" w:rsidRPr="00A75D44">
                      <w:rPr>
                        <w:rFonts w:ascii="Arial" w:hAnsi="Arial" w:cs="Arial"/>
                        <w:sz w:val="16"/>
                        <w:szCs w:val="16"/>
                      </w:rPr>
                      <w:t>Vorstand</w:t>
                    </w:r>
                    <w:r w:rsidRPr="00A75D44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ausgefüllt.</w:t>
                    </w:r>
                  </w:p>
                  <w:p w14:paraId="31428369" w14:textId="77777777" w:rsidR="00BA577D" w:rsidRPr="00A75D44" w:rsidRDefault="00BA577D">
                    <w:pPr>
                      <w:jc w:val="center"/>
                      <w:rPr>
                        <w:rFonts w:ascii="Arial" w:hAnsi="Arial" w:cs="Arial"/>
                      </w:rPr>
                    </w:pPr>
                  </w:p>
                  <w:p w14:paraId="5FB823C4" w14:textId="77777777" w:rsidR="00BA577D" w:rsidRPr="00A75D44" w:rsidRDefault="00DE5C90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A75D44">
                      <w:rPr>
                        <w:rFonts w:ascii="Arial" w:hAnsi="Arial" w:cs="Arial"/>
                        <w:sz w:val="28"/>
                        <w:szCs w:val="28"/>
                      </w:rPr>
                      <w:t xml:space="preserve">Antrag Nr. </w:t>
                    </w:r>
                    <w:r w:rsidRPr="00A75D44">
                      <w:rPr>
                        <w:rFonts w:ascii="Arial" w:hAnsi="Arial" w:cs="Arial"/>
                        <w:sz w:val="28"/>
                        <w:szCs w:val="28"/>
                      </w:rPr>
                      <w:tab/>
                    </w:r>
                    <w:r w:rsidRPr="00A75D44">
                      <w:rPr>
                        <w:rFonts w:ascii="Arial" w:hAnsi="Arial" w:cs="Arial"/>
                        <w:sz w:val="28"/>
                        <w:szCs w:val="28"/>
                      </w:rPr>
                      <w:tab/>
                    </w:r>
                  </w:p>
                </w:txbxContent>
              </v:textbox>
            </v:rect>
          </w:pict>
        </mc:Fallback>
      </mc:AlternateContent>
    </w:r>
    <w:r w:rsidR="00D529DB" w:rsidRPr="006D3FFD">
      <w:t>Allgemeiner Studierendenausschuss</w:t>
    </w:r>
    <w:r w:rsidR="006D3FFD">
      <w:t xml:space="preserve"> 20</w:t>
    </w:r>
    <w:r w:rsidR="00E801CB">
      <w:t>26</w:t>
    </w:r>
    <w:r w:rsidR="006D3FFD">
      <w:t>/</w:t>
    </w:r>
    <w:r w:rsidR="00E56CEE">
      <w:t>2</w:t>
    </w:r>
    <w:r w:rsidR="00E801CB">
      <w:t>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BF318" w14:textId="77777777" w:rsidR="00E801CB" w:rsidRDefault="00E801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912615371">
    <w:abstractNumId w:val="0"/>
  </w:num>
  <w:num w:numId="2" w16cid:durableId="405154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trackedChanges" w:formatting="1" w:enforcement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1CB"/>
    <w:rsid w:val="001876E0"/>
    <w:rsid w:val="00205555"/>
    <w:rsid w:val="00211EB1"/>
    <w:rsid w:val="00452EFE"/>
    <w:rsid w:val="00496797"/>
    <w:rsid w:val="004A0B64"/>
    <w:rsid w:val="00595D70"/>
    <w:rsid w:val="006D3FFD"/>
    <w:rsid w:val="00711D38"/>
    <w:rsid w:val="007D0B42"/>
    <w:rsid w:val="007F7CCF"/>
    <w:rsid w:val="008202D9"/>
    <w:rsid w:val="009E3357"/>
    <w:rsid w:val="00A75D44"/>
    <w:rsid w:val="00BA577D"/>
    <w:rsid w:val="00CE7269"/>
    <w:rsid w:val="00D529DB"/>
    <w:rsid w:val="00D95B80"/>
    <w:rsid w:val="00DD3C41"/>
    <w:rsid w:val="00DE5C90"/>
    <w:rsid w:val="00E56CEE"/>
    <w:rsid w:val="00E801CB"/>
    <w:rsid w:val="00FF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,"/>
  <w14:docId w14:val="6E02F21E"/>
  <w15:docId w15:val="{C6AAD385-CECD-40BA-926A-992FCC06F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FFD"/>
    <w:pPr>
      <w:widowControl w:val="0"/>
      <w:suppressAutoHyphens/>
    </w:pPr>
    <w:rPr>
      <w:rFonts w:ascii="Univers" w:eastAsia="Droid Sans" w:hAnsi="Univers" w:cs="Lohit Hindi"/>
      <w:kern w:val="1"/>
      <w:szCs w:val="24"/>
      <w:lang w:eastAsia="zh-CN" w:bidi="hi-IN"/>
    </w:rPr>
  </w:style>
  <w:style w:type="paragraph" w:styleId="Heading3">
    <w:name w:val="heading 3"/>
    <w:basedOn w:val="berschrift"/>
    <w:next w:val="BodyText"/>
    <w:qFormat/>
    <w:pPr>
      <w:numPr>
        <w:ilvl w:val="2"/>
        <w:numId w:val="1"/>
      </w:numPr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ummerierungszeichen">
    <w:name w:val="Nummerierungszeichen"/>
  </w:style>
  <w:style w:type="paragraph" w:customStyle="1" w:styleId="berschrift">
    <w:name w:val="Überschrift"/>
    <w:basedOn w:val="Normal"/>
    <w:next w:val="BodyText"/>
    <w:pPr>
      <w:keepNext/>
      <w:spacing w:before="240" w:after="120"/>
    </w:pPr>
    <w:rPr>
      <w:rFonts w:ascii="CMU Bright" w:hAnsi="CMU Bright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</w:rPr>
  </w:style>
  <w:style w:type="paragraph" w:customStyle="1" w:styleId="Verzeichnis">
    <w:name w:val="Verzeichnis"/>
    <w:basedOn w:val="Normal"/>
    <w:pPr>
      <w:suppressLineNumbers/>
    </w:pPr>
  </w:style>
  <w:style w:type="paragraph" w:styleId="Header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TabellenInhalt">
    <w:name w:val="Tabellen Inhalt"/>
    <w:basedOn w:val="Normal"/>
    <w:link w:val="TabellenInhaltZchn"/>
    <w:pPr>
      <w:suppressLineNumbers/>
    </w:pPr>
  </w:style>
  <w:style w:type="paragraph" w:styleId="Footer">
    <w:name w:val="footer"/>
    <w:basedOn w:val="Normal"/>
    <w:pPr>
      <w:suppressLineNumbers/>
      <w:tabs>
        <w:tab w:val="center" w:pos="4819"/>
        <w:tab w:val="right" w:pos="9638"/>
      </w:tabs>
    </w:pPr>
  </w:style>
  <w:style w:type="character" w:styleId="LineNumber">
    <w:name w:val="line number"/>
    <w:basedOn w:val="DefaultParagraphFont"/>
    <w:uiPriority w:val="99"/>
    <w:semiHidden/>
    <w:unhideWhenUsed/>
    <w:rsid w:val="00DD3C41"/>
  </w:style>
  <w:style w:type="paragraph" w:customStyle="1" w:styleId="Antragstextnummeriert">
    <w:name w:val="Antragstext (nummeriert)"/>
    <w:basedOn w:val="TabellenInhalt"/>
    <w:link w:val="AntragstextnummeriertZchn"/>
    <w:autoRedefine/>
    <w:qFormat/>
    <w:rsid w:val="00A75D44"/>
    <w:pPr>
      <w:suppressLineNumbers w:val="0"/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</w:pPr>
    <w:rPr>
      <w:rFonts w:ascii="Arial" w:hAnsi="Arial"/>
      <w:szCs w:val="20"/>
      <w:lang w:val="en-GB"/>
    </w:rPr>
  </w:style>
  <w:style w:type="character" w:customStyle="1" w:styleId="TabellenInhaltZchn">
    <w:name w:val="Tabellen Inhalt Zchn"/>
    <w:basedOn w:val="DefaultParagraphFont"/>
    <w:link w:val="TabellenInhalt"/>
    <w:rsid w:val="00DD3C41"/>
    <w:rPr>
      <w:rFonts w:ascii="CMU Serif" w:eastAsia="Droid Sans" w:hAnsi="CMU Serif" w:cs="Lohit Hindi"/>
      <w:kern w:val="1"/>
      <w:szCs w:val="24"/>
      <w:lang w:eastAsia="zh-CN" w:bidi="hi-IN"/>
    </w:rPr>
  </w:style>
  <w:style w:type="character" w:customStyle="1" w:styleId="AntragstextnummeriertZchn">
    <w:name w:val="Antragstext (nummeriert) Zchn"/>
    <w:basedOn w:val="TabellenInhaltZchn"/>
    <w:link w:val="Antragstextnummeriert"/>
    <w:rsid w:val="00A75D44"/>
    <w:rPr>
      <w:rFonts w:ascii="Arial" w:eastAsia="Droid Sans" w:hAnsi="Arial" w:cs="Lohit Hindi"/>
      <w:kern w:val="1"/>
      <w:szCs w:val="24"/>
      <w:lang w:val="en-GB" w:eastAsia="zh-CN" w:bidi="hi-IN"/>
    </w:rPr>
  </w:style>
  <w:style w:type="paragraph" w:customStyle="1" w:styleId="Begrndungstext">
    <w:name w:val="Begründungstext"/>
    <w:basedOn w:val="Antragstextnummeriert"/>
    <w:link w:val="BegrndungstextZchn"/>
    <w:qFormat/>
    <w:rsid w:val="006D3FF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</w:style>
  <w:style w:type="character" w:customStyle="1" w:styleId="BegrndungstextZchn">
    <w:name w:val="Begründungstext Zchn"/>
    <w:basedOn w:val="AntragstextnummeriertZchn"/>
    <w:link w:val="Begrndungstext"/>
    <w:rsid w:val="006D3FFD"/>
    <w:rPr>
      <w:rFonts w:ascii="CMU Serif" w:eastAsia="Droid Sans" w:hAnsi="CMU Serif" w:cs="Lohit Hindi"/>
      <w:kern w:val="1"/>
      <w:szCs w:val="24"/>
      <w:lang w:val="en-GB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aver%20Sachsenmaier\Documents\Universit&#228;t\AStA\asta-vorlage_antrag_202627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32CE5C-6809-4BDD-B12E-EACB57CE3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asta-vorlage_antrag_202627</Template>
  <TotalTime>0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Jura Uni Augsburg</Company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Xaver Sachsenmaier</dc:creator>
  <cp:lastModifiedBy>Xaver Sachsenmaier</cp:lastModifiedBy>
  <cp:revision>1</cp:revision>
  <cp:lastPrinted>1899-12-31T23:00:00Z</cp:lastPrinted>
  <dcterms:created xsi:type="dcterms:W3CDTF">2026-10-28T16:07:00Z</dcterms:created>
  <dcterms:modified xsi:type="dcterms:W3CDTF">2026-10-28T16:08:00Z</dcterms:modified>
</cp:coreProperties>
</file>