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2C7D9" w14:textId="77777777" w:rsidR="007C11D4" w:rsidRDefault="00000000">
      <w:pPr>
        <w:rPr>
          <w:rFonts w:ascii="Arial Nova Light" w:hAnsi="Arial Nova Light"/>
        </w:rPr>
      </w:pP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  <w:r>
        <w:rPr>
          <w:rFonts w:ascii="Arial Nova Light" w:hAnsi="Arial Nova Light"/>
        </w:rPr>
        <w:tab/>
      </w:r>
    </w:p>
    <w:p w14:paraId="0169A9C0" w14:textId="77777777" w:rsidR="007C11D4" w:rsidRDefault="00000000">
      <w:pPr>
        <w:jc w:val="center"/>
        <w:rPr>
          <w:rFonts w:ascii="Arial Nova Light" w:hAnsi="Arial Nova Light"/>
          <w:b/>
          <w:sz w:val="28"/>
        </w:rPr>
      </w:pPr>
      <w:r>
        <w:rPr>
          <w:rFonts w:ascii="Arial Nova Light" w:hAnsi="Arial Nova Light"/>
          <w:b/>
          <w:sz w:val="28"/>
        </w:rPr>
        <w:t>Antrag</w:t>
      </w:r>
    </w:p>
    <w:p w14:paraId="4DA1DD07" w14:textId="77777777" w:rsidR="007C11D4" w:rsidRDefault="00000000">
      <w:pPr>
        <w:jc w:val="center"/>
        <w:rPr>
          <w:rFonts w:ascii="Arial Nova Light" w:hAnsi="Arial Nova Light"/>
        </w:rPr>
      </w:pPr>
      <w:r>
        <w:rPr>
          <w:rFonts w:ascii="Arial Nova Light" w:hAnsi="Arial Nova Light"/>
        </w:rPr>
        <w:t>an den studentischen Konvent</w:t>
      </w:r>
    </w:p>
    <w:p w14:paraId="55A92AD0" w14:textId="77777777" w:rsidR="007C11D4" w:rsidRDefault="007C11D4">
      <w:pPr>
        <w:jc w:val="center"/>
        <w:rPr>
          <w:rFonts w:ascii="Arial Nova Light" w:hAnsi="Arial Nova Light"/>
        </w:rPr>
      </w:pPr>
    </w:p>
    <w:p w14:paraId="55DC47A0" w14:textId="77777777" w:rsidR="007C11D4" w:rsidRDefault="00000000">
      <w:pPr>
        <w:jc w:val="center"/>
        <w:rPr>
          <w:rFonts w:ascii="Arial Nova Light" w:hAnsi="Arial Nova Light"/>
          <w:b/>
          <w:sz w:val="28"/>
        </w:rPr>
      </w:pPr>
      <w:r>
        <w:rPr>
          <w:rFonts w:ascii="Arial Nova Light" w:hAnsi="Arial Nova Light"/>
          <w:b/>
          <w:sz w:val="28"/>
        </w:rPr>
        <w:t>Titel des Antrags</w:t>
      </w:r>
    </w:p>
    <w:p w14:paraId="7EB4ABB3" w14:textId="77777777" w:rsidR="007C11D4" w:rsidRDefault="00000000">
      <w:pPr>
        <w:jc w:val="center"/>
        <w:rPr>
          <w:rFonts w:ascii="Arial Nova Light" w:hAnsi="Arial Nova Light"/>
        </w:rPr>
      </w:pPr>
      <w:r>
        <w:rPr>
          <w:rFonts w:ascii="Arial Nova Light" w:hAnsi="Arial Nova Light"/>
        </w:rPr>
        <w:t>Datum</w:t>
      </w:r>
    </w:p>
    <w:p w14:paraId="742BE56A" w14:textId="77777777" w:rsidR="007C11D4" w:rsidRDefault="007C11D4">
      <w:pPr>
        <w:jc w:val="center"/>
        <w:rPr>
          <w:rFonts w:ascii="Arial Nova Light" w:hAnsi="Arial Nova Light"/>
        </w:rPr>
      </w:pPr>
    </w:p>
    <w:p w14:paraId="530D0938" w14:textId="77777777" w:rsidR="007C11D4" w:rsidRDefault="00000000">
      <w:pPr>
        <w:rPr>
          <w:rFonts w:ascii="Arial Nova Light" w:hAnsi="Arial Nova Light"/>
          <w:b/>
          <w:sz w:val="24"/>
        </w:rPr>
      </w:pPr>
      <w:r>
        <w:rPr>
          <w:rFonts w:ascii="Arial Nova Light" w:hAnsi="Arial Nova Light"/>
          <w:b/>
          <w:sz w:val="24"/>
        </w:rPr>
        <w:t>Antragstellende:</w:t>
      </w:r>
    </w:p>
    <w:p w14:paraId="362790F8" w14:textId="77777777" w:rsidR="007C11D4" w:rsidRDefault="00000000">
      <w:pPr>
        <w:rPr>
          <w:rFonts w:ascii="Arial Nova Light" w:hAnsi="Arial Nova Light"/>
          <w:bCs/>
          <w:sz w:val="16"/>
          <w:szCs w:val="14"/>
        </w:rPr>
      </w:pPr>
      <w:r>
        <w:rPr>
          <w:rFonts w:ascii="Arial Nova Light" w:hAnsi="Arial Nova Light"/>
          <w:bCs/>
          <w:sz w:val="16"/>
          <w:szCs w:val="14"/>
        </w:rPr>
        <w:t xml:space="preserve">Der Veröffentlichung des Antrags inklusive Namen der Antragstellenden und Begründungstext stimme/n ich/wir zu: </w:t>
      </w:r>
      <w:proofErr w:type="gramStart"/>
      <w:r>
        <w:rPr>
          <w:rFonts w:ascii="Arial Nova Light" w:hAnsi="Arial Nova Light"/>
          <w:bCs/>
          <w:sz w:val="16"/>
          <w:szCs w:val="14"/>
        </w:rPr>
        <w:t>( )</w:t>
      </w:r>
      <w:proofErr w:type="gramEnd"/>
      <w:r>
        <w:rPr>
          <w:rFonts w:ascii="Arial Nova Light" w:hAnsi="Arial Nova Light"/>
          <w:bCs/>
          <w:sz w:val="16"/>
          <w:szCs w:val="14"/>
        </w:rPr>
        <w:t xml:space="preserve"> ja ( ) nein</w:t>
      </w:r>
    </w:p>
    <w:p w14:paraId="26F15BF4" w14:textId="77777777" w:rsidR="007C11D4" w:rsidRDefault="00000000"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5F2E1978" wp14:editId="0693F227">
                <wp:simplePos x="0" y="0"/>
                <wp:positionH relativeFrom="column">
                  <wp:posOffset>-36360</wp:posOffset>
                </wp:positionH>
                <wp:positionV relativeFrom="paragraph">
                  <wp:posOffset>248760</wp:posOffset>
                </wp:positionV>
                <wp:extent cx="6108839" cy="1009799"/>
                <wp:effectExtent l="0" t="0" r="25261" b="18901"/>
                <wp:wrapNone/>
                <wp:docPr id="11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8839" cy="1009799"/>
                        </a:xfrm>
                        <a:prstGeom prst="rect">
                          <a:avLst/>
                        </a:prstGeom>
                        <a:noFill/>
                        <a:ln w="647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9097123" w14:textId="77777777" w:rsidR="007C11D4" w:rsidRDefault="00000000">
                            <w:pPr>
                              <w:rPr>
                                <w:rFonts w:ascii="Arial Nova Light" w:hAnsi="Arial Nova Light"/>
                              </w:rPr>
                            </w:pPr>
                            <w:r>
                              <w:rPr>
                                <w:rFonts w:ascii="Arial Nova Light" w:hAnsi="Arial Nova Light"/>
                              </w:rPr>
                              <w:t>Antragstext</w:t>
                            </w:r>
                          </w:p>
                        </w:txbxContent>
                      </wps:txbx>
                      <wps:bodyPr vert="horz" wrap="square" lIns="91440" tIns="45720" rIns="91440" bIns="45720" anchor="t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F2E197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.85pt;margin-top:19.6pt;width:481pt;height:79.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" filled="f" strokeweight=".51pt">
                <v:textbox>
                  <w:txbxContent>
                    <w:p w14:paraId="29097123" w14:textId="77777777" w:rsidR="007C11D4" w:rsidRDefault="00000000">
                      <w:pPr>
                        <w:rPr>
                          <w:rFonts w:ascii="Arial Nova Light" w:hAnsi="Arial Nova Light"/>
                        </w:rPr>
                      </w:pPr>
                      <w:r>
                        <w:rPr>
                          <w:rFonts w:ascii="Arial Nova Light" w:hAnsi="Arial Nova Light"/>
                        </w:rPr>
                        <w:t>Antragstext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Nova Light" w:hAnsi="Arial Nova Light"/>
        </w:rPr>
        <w:t>Der studentische Konvent möge beschließen:</w:t>
      </w:r>
    </w:p>
    <w:p w14:paraId="14615BA9" w14:textId="77777777" w:rsidR="007C11D4" w:rsidRDefault="007C11D4">
      <w:pPr>
        <w:rPr>
          <w:rFonts w:ascii="Arial Nova Light" w:hAnsi="Arial Nova Light"/>
        </w:rPr>
      </w:pPr>
    </w:p>
    <w:p w14:paraId="760628D3" w14:textId="77777777" w:rsidR="007C11D4" w:rsidRDefault="007C11D4">
      <w:pPr>
        <w:rPr>
          <w:rFonts w:ascii="Arial Nova Light" w:hAnsi="Arial Nova Light"/>
        </w:rPr>
      </w:pPr>
    </w:p>
    <w:p w14:paraId="65591CF6" w14:textId="77777777" w:rsidR="007C11D4" w:rsidRDefault="007C11D4">
      <w:pPr>
        <w:rPr>
          <w:rFonts w:ascii="Arial Nova Light" w:hAnsi="Arial Nova Light"/>
        </w:rPr>
      </w:pPr>
    </w:p>
    <w:p w14:paraId="26B90261" w14:textId="77777777" w:rsidR="007C11D4" w:rsidRDefault="007C11D4">
      <w:pPr>
        <w:rPr>
          <w:rFonts w:ascii="Arial Nova Light" w:hAnsi="Arial Nova Light"/>
        </w:rPr>
      </w:pPr>
    </w:p>
    <w:p w14:paraId="229D0421" w14:textId="77777777" w:rsidR="007C11D4" w:rsidRDefault="007C11D4">
      <w:pPr>
        <w:rPr>
          <w:rFonts w:ascii="Arial Nova Light" w:hAnsi="Arial Nova Light"/>
        </w:rPr>
      </w:pPr>
    </w:p>
    <w:p w14:paraId="7CB42500" w14:textId="77777777" w:rsidR="007C11D4" w:rsidRDefault="00000000">
      <w:pPr>
        <w:rPr>
          <w:rFonts w:ascii="Arial Nova Light" w:hAnsi="Arial Nova Light"/>
          <w:b/>
          <w:sz w:val="24"/>
        </w:rPr>
      </w:pPr>
      <w:r>
        <w:rPr>
          <w:rFonts w:ascii="Arial Nova Light" w:hAnsi="Arial Nova Light"/>
          <w:b/>
          <w:sz w:val="24"/>
        </w:rPr>
        <w:t>Begründung:</w:t>
      </w:r>
    </w:p>
    <w:p w14:paraId="25FC67FD" w14:textId="77777777" w:rsidR="007C11D4" w:rsidRDefault="00000000">
      <w:r>
        <w:rPr>
          <w:rFonts w:ascii="Arial Nova Light" w:hAnsi="Arial Nova Light"/>
        </w:rPr>
        <w:t>Begründungstext</w:t>
      </w:r>
    </w:p>
    <w:sectPr w:rsidR="007C11D4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8D3263" w14:textId="77777777" w:rsidR="005E6286" w:rsidRDefault="005E6286">
      <w:pPr>
        <w:spacing w:after="0" w:line="240" w:lineRule="auto"/>
      </w:pPr>
      <w:r>
        <w:separator/>
      </w:r>
    </w:p>
  </w:endnote>
  <w:endnote w:type="continuationSeparator" w:id="0">
    <w:p w14:paraId="115BBE95" w14:textId="77777777" w:rsidR="005E6286" w:rsidRDefault="005E6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 Light">
    <w:altName w:val="Arial"/>
    <w:charset w:val="00"/>
    <w:family w:val="swiss"/>
    <w:pitch w:val="variable"/>
  </w:font>
  <w:font w:name="Univers LT Std 45 Light">
    <w:altName w:val="Calibri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9C776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>Eingang am _</w:t>
    </w:r>
    <w:proofErr w:type="gramStart"/>
    <w:r>
      <w:rPr>
        <w:rFonts w:ascii="Arial Nova Light" w:hAnsi="Arial Nova Light"/>
      </w:rPr>
      <w:t>_._</w:t>
    </w:r>
    <w:proofErr w:type="gramEnd"/>
    <w:r>
      <w:rPr>
        <w:rFonts w:ascii="Arial Nova Light" w:hAnsi="Arial Nova Light"/>
      </w:rPr>
      <w:t>_.____</w:t>
    </w:r>
  </w:p>
  <w:p w14:paraId="32A5D894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>Behandlung im Konvent in der Sitzung am _</w:t>
    </w:r>
    <w:proofErr w:type="gramStart"/>
    <w:r>
      <w:rPr>
        <w:rFonts w:ascii="Arial Nova Light" w:hAnsi="Arial Nova Light"/>
      </w:rPr>
      <w:t>_._</w:t>
    </w:r>
    <w:proofErr w:type="gramEnd"/>
    <w:r>
      <w:rPr>
        <w:rFonts w:ascii="Arial Nova Light" w:hAnsi="Arial Nova Light"/>
      </w:rPr>
      <w:t>_.____</w:t>
    </w:r>
  </w:p>
  <w:p w14:paraId="1F727006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 xml:space="preserve">Beschluss: </w:t>
    </w:r>
    <w:proofErr w:type="gramStart"/>
    <w:r>
      <w:rPr>
        <w:rFonts w:ascii="Arial Nova Light" w:hAnsi="Arial Nova Light"/>
      </w:rPr>
      <w:t>( )</w:t>
    </w:r>
    <w:proofErr w:type="gramEnd"/>
    <w:r>
      <w:rPr>
        <w:rFonts w:ascii="Arial Nova Light" w:hAnsi="Arial Nova Light"/>
      </w:rPr>
      <w:t xml:space="preserve"> angenommen / ( ) abgelehnt / ( ) vertagt / ( ) zurückgezogen / ( ) erledigt durch _____________ / ( ) überwiesen an _____________</w:t>
    </w:r>
  </w:p>
  <w:p w14:paraId="044049E2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>Stimmen (ja/nein/Enthaltung/ungültig): ___/___/___/___</w:t>
    </w:r>
  </w:p>
  <w:p w14:paraId="315F2351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 xml:space="preserve">an </w:t>
    </w:r>
    <w:proofErr w:type="spellStart"/>
    <w:r>
      <w:rPr>
        <w:rFonts w:ascii="Arial Nova Light" w:hAnsi="Arial Nova Light"/>
      </w:rPr>
      <w:t>SchriftführerIn</w:t>
    </w:r>
    <w:proofErr w:type="spellEnd"/>
    <w:r>
      <w:rPr>
        <w:rFonts w:ascii="Arial Nova Light" w:hAnsi="Arial Nova Light"/>
      </w:rPr>
      <w:t xml:space="preserve"> zur Protokollerstellung am _</w:t>
    </w:r>
    <w:proofErr w:type="gramStart"/>
    <w:r>
      <w:rPr>
        <w:rFonts w:ascii="Arial Nova Light" w:hAnsi="Arial Nova Light"/>
      </w:rPr>
      <w:t>_._</w:t>
    </w:r>
    <w:proofErr w:type="gramEnd"/>
    <w:r>
      <w:rPr>
        <w:rFonts w:ascii="Arial Nova Light" w:hAnsi="Arial Nova Light"/>
      </w:rPr>
      <w:t>_.____</w:t>
    </w:r>
  </w:p>
  <w:p w14:paraId="29DAA774" w14:textId="77777777" w:rsidR="00895786" w:rsidRDefault="00000000">
    <w:pPr>
      <w:pStyle w:val="Fuzeile"/>
      <w:numPr>
        <w:ilvl w:val="0"/>
        <w:numId w:val="1"/>
      </w:numPr>
      <w:rPr>
        <w:rFonts w:ascii="Arial Nova Light" w:hAnsi="Arial Nova Light"/>
      </w:rPr>
    </w:pPr>
    <w:r>
      <w:rPr>
        <w:rFonts w:ascii="Arial Nova Light" w:hAnsi="Arial Nova Light"/>
      </w:rPr>
      <w:t>zu den Akten am _</w:t>
    </w:r>
    <w:proofErr w:type="gramStart"/>
    <w:r>
      <w:rPr>
        <w:rFonts w:ascii="Arial Nova Light" w:hAnsi="Arial Nova Light"/>
      </w:rPr>
      <w:t>_._</w:t>
    </w:r>
    <w:proofErr w:type="gramEnd"/>
    <w:r>
      <w:rPr>
        <w:rFonts w:ascii="Arial Nova Light" w:hAnsi="Arial Nova Light"/>
      </w:rPr>
      <w:t>_.____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088E3" w14:textId="77777777" w:rsidR="005E6286" w:rsidRDefault="005E628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27CF987" w14:textId="77777777" w:rsidR="005E6286" w:rsidRDefault="005E6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DF9D8" w14:textId="77777777" w:rsidR="00895786" w:rsidRDefault="00000000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45A4E42" wp14:editId="6778FA1D">
              <wp:simplePos x="0" y="0"/>
              <wp:positionH relativeFrom="column">
                <wp:posOffset>6581879</wp:posOffset>
              </wp:positionH>
              <wp:positionV relativeFrom="paragraph">
                <wp:posOffset>-438839</wp:posOffset>
              </wp:positionV>
              <wp:extent cx="63720" cy="10681919"/>
              <wp:effectExtent l="0" t="0" r="0" b="5131"/>
              <wp:wrapNone/>
              <wp:docPr id="1" name="Gruppieren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720" cy="10681919"/>
                        <a:chOff x="0" y="0"/>
                        <a:chExt cx="63720" cy="10681919"/>
                      </a:xfrm>
                    </wpg:grpSpPr>
                    <wps:wsp>
                      <wps:cNvPr id="2" name="Rechteck 4"/>
                      <wps:cNvSpPr/>
                      <wps:spPr>
                        <a:xfrm>
                          <a:off x="0" y="0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F6A800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158752AE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3" name="Rechteck 5"/>
                      <wps:cNvSpPr/>
                      <wps:spPr>
                        <a:xfrm>
                          <a:off x="0" y="1335238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EB690B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3819AE36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4" name="Rechteck 6"/>
                      <wps:cNvSpPr/>
                      <wps:spPr>
                        <a:xfrm>
                          <a:off x="0" y="267083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D4002D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60678D73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5" name="Rechteck 7"/>
                      <wps:cNvSpPr/>
                      <wps:spPr>
                        <a:xfrm>
                          <a:off x="0" y="400607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00AECF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488D5BE8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6" name="Rechteck 8"/>
                      <wps:cNvSpPr/>
                      <wps:spPr>
                        <a:xfrm>
                          <a:off x="0" y="534167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0087C1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47E8AE4F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7" name="Rechteck 9"/>
                      <wps:cNvSpPr/>
                      <wps:spPr>
                        <a:xfrm>
                          <a:off x="0" y="667655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155581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2DBC09AB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8" name="Rechteck 10"/>
                      <wps:cNvSpPr/>
                      <wps:spPr>
                        <a:xfrm>
                          <a:off x="0" y="801179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489324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1DD492C9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  <wps:wsp>
                      <wps:cNvPr id="9" name="Rechteck 11"/>
                      <wps:cNvSpPr/>
                      <wps:spPr>
                        <a:xfrm>
                          <a:off x="0" y="9347039"/>
                          <a:ext cx="63720" cy="1334880"/>
                        </a:xfrm>
                        <a:prstGeom prst="rect">
                          <a:avLst/>
                        </a:prstGeom>
                        <a:solidFill>
                          <a:srgbClr val="006561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14:paraId="228A17C5" w14:textId="77777777" w:rsidR="00895786" w:rsidRDefault="00000000"/>
                        </w:txbxContent>
                      </wps:txbx>
                      <wps:bodyPr vert="horz" wrap="square" lIns="0" tIns="0" rIns="0" bIns="0" compatLnSpc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45A4E42" id="Gruppieren 16" o:spid="_x0000_s1027" style="position:absolute;margin-left:518.25pt;margin-top:-34.55pt;width:5pt;height:841.1pt;z-index:-251657216" coordsize="637,1068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">
              <v:rect id="Rechteck 4" o:spid="_x0000_s1028" style="position:absolute;width:637;height:133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" fillcolor="#f6a800" stroked="f">
                <v:textbox inset="0,0,0,0">
                  <w:txbxContent>
                    <w:p w14:paraId="158752AE" w14:textId="77777777" w:rsidR="00895786" w:rsidRDefault="00000000"/>
                  </w:txbxContent>
                </v:textbox>
              </v:rect>
              <v:rect id="Rechteck 5" o:spid="_x0000_s1029" style="position:absolute;top:13352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" fillcolor="#eb690b" stroked="f">
                <v:textbox inset="0,0,0,0">
                  <w:txbxContent>
                    <w:p w14:paraId="3819AE36" w14:textId="77777777" w:rsidR="00895786" w:rsidRDefault="00000000"/>
                  </w:txbxContent>
                </v:textbox>
              </v:rect>
              <v:rect id="Rechteck 6" o:spid="_x0000_s1030" style="position:absolute;top:26708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" fillcolor="#d4002d" stroked="f">
                <v:textbox inset="0,0,0,0">
                  <w:txbxContent>
                    <w:p w14:paraId="60678D73" w14:textId="77777777" w:rsidR="00895786" w:rsidRDefault="00000000"/>
                  </w:txbxContent>
                </v:textbox>
              </v:rect>
              <v:rect id="Rechteck 7" o:spid="_x0000_s1031" style="position:absolute;top:40060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" fillcolor="#00aecf" stroked="f">
                <v:textbox inset="0,0,0,0">
                  <w:txbxContent>
                    <w:p w14:paraId="488D5BE8" w14:textId="77777777" w:rsidR="00895786" w:rsidRDefault="00000000"/>
                  </w:txbxContent>
                </v:textbox>
              </v:rect>
              <v:rect id="Rechteck 8" o:spid="_x0000_s1032" style="position:absolute;top:53416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" fillcolor="#0087c1" stroked="f">
                <v:textbox inset="0,0,0,0">
                  <w:txbxContent>
                    <w:p w14:paraId="47E8AE4F" w14:textId="77777777" w:rsidR="00895786" w:rsidRDefault="00000000"/>
                  </w:txbxContent>
                </v:textbox>
              </v:rect>
              <v:rect id="Rechteck 9" o:spid="_x0000_s1033" style="position:absolute;top:66765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" fillcolor="#155581" stroked="f">
                <v:textbox inset="0,0,0,0">
                  <w:txbxContent>
                    <w:p w14:paraId="2DBC09AB" w14:textId="77777777" w:rsidR="00895786" w:rsidRDefault="00000000"/>
                  </w:txbxContent>
                </v:textbox>
              </v:rect>
              <v:rect id="Rechteck 10" o:spid="_x0000_s1034" style="position:absolute;top:80117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" fillcolor="#489324" stroked="f">
                <v:textbox inset="0,0,0,0">
                  <w:txbxContent>
                    <w:p w14:paraId="1DD492C9" w14:textId="77777777" w:rsidR="00895786" w:rsidRDefault="00000000"/>
                  </w:txbxContent>
                </v:textbox>
              </v:rect>
              <v:rect id="Rechteck 11" o:spid="_x0000_s1035" style="position:absolute;top:93470;width:637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" fillcolor="#006561" stroked="f">
                <v:textbox inset="0,0,0,0">
                  <w:txbxContent>
                    <w:p w14:paraId="228A17C5" w14:textId="77777777" w:rsidR="00895786" w:rsidRDefault="00000000"/>
                  </w:txbxContent>
                </v:textbox>
              </v:rect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72016F5" wp14:editId="151D887A">
              <wp:simplePos x="0" y="0"/>
              <wp:positionH relativeFrom="column">
                <wp:posOffset>4351680</wp:posOffset>
              </wp:positionH>
              <wp:positionV relativeFrom="paragraph">
                <wp:posOffset>-24120</wp:posOffset>
              </wp:positionV>
              <wp:extent cx="2000160" cy="805680"/>
              <wp:effectExtent l="0" t="0" r="19140" b="13470"/>
              <wp:wrapNone/>
              <wp:docPr id="10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00160" cy="805680"/>
                      </a:xfrm>
                      <a:prstGeom prst="rect">
                        <a:avLst/>
                      </a:prstGeom>
                      <a:noFill/>
                      <a:ln w="6477">
                        <a:solidFill>
                          <a:srgbClr val="000000"/>
                        </a:solidFill>
                        <a:prstDash val="solid"/>
                      </a:ln>
                    </wps:spPr>
                    <wps:txbx>
                      <w:txbxContent>
                        <w:p w14:paraId="7C920A01" w14:textId="77777777" w:rsidR="00895786" w:rsidRDefault="00000000">
                          <w:pPr>
                            <w:rPr>
                              <w:rFonts w:ascii="Arial Nova Light" w:hAnsi="Arial Nova Light"/>
                              <w:sz w:val="16"/>
                            </w:rPr>
                          </w:pPr>
                          <w:r>
                            <w:rPr>
                              <w:rFonts w:ascii="Arial Nova Light" w:hAnsi="Arial Nova Light"/>
                              <w:sz w:val="16"/>
                            </w:rPr>
                            <w:t>Wird vom Präsidium ausgefüllt</w:t>
                          </w:r>
                        </w:p>
                        <w:p w14:paraId="0996BE87" w14:textId="77777777" w:rsidR="00895786" w:rsidRDefault="00000000">
                          <w:pPr>
                            <w:rPr>
                              <w:rFonts w:ascii="Arial Nova Light" w:hAnsi="Arial Nova Light"/>
                              <w:b/>
                              <w:sz w:val="32"/>
                            </w:rPr>
                          </w:pPr>
                          <w:r>
                            <w:rPr>
                              <w:rFonts w:ascii="Arial Nova Light" w:hAnsi="Arial Nova Light"/>
                              <w:b/>
                              <w:sz w:val="32"/>
                            </w:rPr>
                            <w:t>Antrag Nr.</w:t>
                          </w:r>
                        </w:p>
                      </w:txbxContent>
                    </wps:txbx>
                    <wps:bodyPr vert="horz" wrap="square" lIns="91440" tIns="45720" rIns="91440" bIns="45720" anchor="t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2016F5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36" type="#_x0000_t202" style="position:absolute;margin-left:342.65pt;margin-top:-1.9pt;width:157.5pt;height:63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" filled="f" strokeweight=".51pt">
              <v:textbox>
                <w:txbxContent>
                  <w:p w14:paraId="7C920A01" w14:textId="77777777" w:rsidR="00895786" w:rsidRDefault="00000000">
                    <w:pPr>
                      <w:rPr>
                        <w:rFonts w:ascii="Arial Nova Light" w:hAnsi="Arial Nova Light"/>
                        <w:sz w:val="16"/>
                      </w:rPr>
                    </w:pPr>
                    <w:r>
                      <w:rPr>
                        <w:rFonts w:ascii="Arial Nova Light" w:hAnsi="Arial Nova Light"/>
                        <w:sz w:val="16"/>
                      </w:rPr>
                      <w:t>Wird vom Präsidium ausgefüllt</w:t>
                    </w:r>
                  </w:p>
                  <w:p w14:paraId="0996BE87" w14:textId="77777777" w:rsidR="00895786" w:rsidRDefault="00000000">
                    <w:pPr>
                      <w:rPr>
                        <w:rFonts w:ascii="Arial Nova Light" w:hAnsi="Arial Nova Light"/>
                        <w:b/>
                        <w:sz w:val="32"/>
                      </w:rPr>
                    </w:pPr>
                    <w:r>
                      <w:rPr>
                        <w:rFonts w:ascii="Arial Nova Light" w:hAnsi="Arial Nova Light"/>
                        <w:b/>
                        <w:sz w:val="32"/>
                      </w:rPr>
                      <w:t>Antrag Nr.</w:t>
                    </w:r>
                  </w:p>
                </w:txbxContent>
              </v:textbox>
            </v:shape>
          </w:pict>
        </mc:Fallback>
      </mc:AlternateContent>
    </w:r>
    <w:r>
      <w:rPr>
        <w:rFonts w:ascii="Univers LT Std 45 Light" w:hAnsi="Univers LT Std 45 Light"/>
      </w:rPr>
      <w:t>Studentischer Konvent 2022/23</w:t>
    </w:r>
    <w:r>
      <w:rPr>
        <w:rFonts w:ascii="Univers LT Std 45 Light" w:hAnsi="Univers LT Std 45 Light"/>
      </w:rPr>
      <w:tab/>
    </w:r>
    <w:r>
      <w:rPr>
        <w:rFonts w:ascii="Univers LT Std 45 Light" w:hAnsi="Univers LT Std 45 Light"/>
      </w:rPr>
      <w:tab/>
    </w:r>
  </w:p>
  <w:p w14:paraId="47669EFF" w14:textId="77777777" w:rsidR="00895786" w:rsidRDefault="00000000">
    <w:pPr>
      <w:pStyle w:val="Kopfzeile"/>
      <w:rPr>
        <w:rFonts w:ascii="Univers LT Std 45 Light" w:hAnsi="Univers LT Std 45 Light"/>
      </w:rPr>
    </w:pPr>
  </w:p>
  <w:p w14:paraId="46EE7A12" w14:textId="77777777" w:rsidR="00895786" w:rsidRDefault="00000000">
    <w:pPr>
      <w:pStyle w:val="Kopfzeile"/>
      <w:rPr>
        <w:rFonts w:ascii="Univers LT Std 45 Light" w:hAnsi="Univers LT Std 45 Light"/>
      </w:rPr>
    </w:pPr>
  </w:p>
  <w:p w14:paraId="45CDF1C9" w14:textId="77777777" w:rsidR="00895786" w:rsidRDefault="00000000">
    <w:pPr>
      <w:pStyle w:val="Kopfzeile"/>
      <w:rPr>
        <w:rFonts w:ascii="Univers LT Std 45 Light" w:hAnsi="Univers LT Std 45 Light"/>
      </w:rPr>
    </w:pPr>
  </w:p>
  <w:p w14:paraId="08C17F6B" w14:textId="77777777" w:rsidR="00895786" w:rsidRDefault="00000000">
    <w:pPr>
      <w:pStyle w:val="Kopfzeile"/>
      <w:rPr>
        <w:rFonts w:ascii="Univers LT Std 45 Light" w:hAnsi="Univers LT Std 45 Light"/>
      </w:rPr>
    </w:pPr>
  </w:p>
  <w:p w14:paraId="0241E5B8" w14:textId="77777777" w:rsidR="00895786" w:rsidRDefault="00000000">
    <w:pPr>
      <w:pStyle w:val="Kopfzeile"/>
      <w:rPr>
        <w:rFonts w:ascii="Univers LT Std 45 Light" w:hAnsi="Univers LT Std 45 Ligh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056A6"/>
    <w:multiLevelType w:val="multilevel"/>
    <w:tmpl w:val="D3ECA83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42199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7C11D4"/>
    <w:rsid w:val="005E6286"/>
    <w:rsid w:val="007C11D4"/>
    <w:rsid w:val="00E86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BF8E9"/>
  <w15:docId w15:val="{85465B14-3721-4661-8B59-3FAE50E22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de-DE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styleId="Fuzeile">
    <w:name w:val="foot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ramecontents">
    <w:name w:val="Frame contents"/>
    <w:basedOn w:val="Standard"/>
  </w:style>
  <w:style w:type="character" w:customStyle="1" w:styleId="KopfzeileZchn">
    <w:name w:val="Kopfzeile Zchn"/>
    <w:basedOn w:val="Absatz-Standardschriftart"/>
  </w:style>
  <w:style w:type="character" w:customStyle="1" w:styleId="FuzeileZchn">
    <w:name w:val="Fußzeile Zchn"/>
    <w:basedOn w:val="Absatz-Standardschriftar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252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</dc:creator>
  <dc:description/>
  <cp:lastModifiedBy>Fabio Tempelmann</cp:lastModifiedBy>
  <cp:revision>2</cp:revision>
  <dcterms:created xsi:type="dcterms:W3CDTF">2023-06-02T14:32:00Z</dcterms:created>
  <dcterms:modified xsi:type="dcterms:W3CDTF">2023-06-02T14:32:00Z</dcterms:modified>
</cp:coreProperties>
</file>